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4"/>
        <w:gridCol w:w="7082"/>
      </w:tblGrid>
      <w:tr w:rsidR="00214795" w:rsidRPr="00214795" w14:paraId="58D51324" w14:textId="77777777" w:rsidTr="009A78C1">
        <w:tc>
          <w:tcPr>
            <w:tcW w:w="10206" w:type="dxa"/>
            <w:gridSpan w:val="2"/>
            <w:tcBorders>
              <w:top w:val="nil"/>
            </w:tcBorders>
          </w:tcPr>
          <w:p w14:paraId="4B413EE8" w14:textId="77777777" w:rsidR="00214795" w:rsidRPr="00214795" w:rsidRDefault="00214795" w:rsidP="00214795">
            <w:pPr>
              <w:pStyle w:val="TitelAA"/>
            </w:pPr>
            <w:r w:rsidRPr="00214795">
              <w:t>Aanvraagformulier project Achterhoek Visie 2030 – deel II</w:t>
            </w:r>
          </w:p>
          <w:p w14:paraId="211733EF" w14:textId="77777777" w:rsidR="00214795" w:rsidRPr="00214795" w:rsidRDefault="00214795" w:rsidP="00214795">
            <w:pPr>
              <w:pStyle w:val="TekstAA"/>
            </w:pPr>
            <w:r w:rsidRPr="00214795">
              <w:t xml:space="preserve">Onderstaande punten </w:t>
            </w:r>
            <w:r w:rsidRPr="00214795">
              <w:rPr>
                <w:u w:val="single"/>
              </w:rPr>
              <w:t>volledig</w:t>
            </w:r>
            <w:r w:rsidRPr="00214795">
              <w:t xml:space="preserve"> invullen.</w:t>
            </w:r>
          </w:p>
          <w:p w14:paraId="12300FA6" w14:textId="77777777" w:rsidR="00214795" w:rsidRPr="00214795" w:rsidRDefault="00214795" w:rsidP="00214795">
            <w:pPr>
              <w:spacing w:after="0" w:line="260" w:lineRule="exact"/>
              <w:rPr>
                <w:rFonts w:ascii="Calibri" w:eastAsia="Times New Roman" w:hAnsi="Calibri" w:cs="Tahoma"/>
                <w:i/>
                <w:kern w:val="0"/>
                <w:sz w:val="22"/>
                <w:szCs w:val="22"/>
                <w14:ligatures w14:val="none"/>
              </w:rPr>
            </w:pPr>
          </w:p>
        </w:tc>
      </w:tr>
      <w:tr w:rsidR="00214795" w:rsidRPr="00214795" w14:paraId="1EA42B54" w14:textId="77777777" w:rsidTr="00214795">
        <w:tc>
          <w:tcPr>
            <w:tcW w:w="3124" w:type="dxa"/>
            <w:tcBorders>
              <w:right w:val="single" w:sz="4" w:space="0" w:color="auto"/>
            </w:tcBorders>
          </w:tcPr>
          <w:p w14:paraId="014C42FE" w14:textId="77777777" w:rsidR="00214795" w:rsidRPr="00214795" w:rsidRDefault="00214795" w:rsidP="00214795">
            <w:pPr>
              <w:pStyle w:val="TekstdikgedruktAA"/>
              <w:rPr>
                <w:color w:val="D35724"/>
                <w:sz w:val="20"/>
                <w:szCs w:val="20"/>
              </w:rPr>
            </w:pPr>
            <w:r w:rsidRPr="00214795">
              <w:rPr>
                <w:color w:val="D35724"/>
                <w:sz w:val="20"/>
                <w:szCs w:val="20"/>
              </w:rPr>
              <w:t>Behorende bij project</w:t>
            </w:r>
          </w:p>
          <w:p w14:paraId="65B2C7DD" w14:textId="77777777" w:rsidR="00214795" w:rsidRPr="00214795" w:rsidRDefault="00214795" w:rsidP="00214795">
            <w:pPr>
              <w:pStyle w:val="TekstAA"/>
              <w:rPr>
                <w:spacing w:val="4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single" w:sz="4" w:space="0" w:color="auto"/>
            </w:tcBorders>
          </w:tcPr>
          <w:p w14:paraId="16AA4EF8" w14:textId="77777777" w:rsidR="00214795" w:rsidRPr="00214795" w:rsidRDefault="00214795" w:rsidP="00214795">
            <w:pPr>
              <w:pStyle w:val="TekstAA"/>
              <w:rPr>
                <w:spacing w:val="4"/>
                <w:sz w:val="20"/>
                <w:szCs w:val="20"/>
              </w:rPr>
            </w:pPr>
          </w:p>
        </w:tc>
      </w:tr>
      <w:tr w:rsidR="00214795" w:rsidRPr="00214795" w14:paraId="47459C4E" w14:textId="77777777" w:rsidTr="00214795">
        <w:tc>
          <w:tcPr>
            <w:tcW w:w="3124" w:type="dxa"/>
            <w:tcBorders>
              <w:right w:val="single" w:sz="4" w:space="0" w:color="auto"/>
            </w:tcBorders>
          </w:tcPr>
          <w:p w14:paraId="1B1F07F0" w14:textId="77777777" w:rsidR="00214795" w:rsidRPr="00214795" w:rsidRDefault="00214795" w:rsidP="00214795">
            <w:pPr>
              <w:pStyle w:val="TekstdikgedruktAA"/>
              <w:rPr>
                <w:color w:val="D35724"/>
                <w:sz w:val="20"/>
                <w:szCs w:val="20"/>
              </w:rPr>
            </w:pPr>
            <w:r w:rsidRPr="00214795">
              <w:rPr>
                <w:color w:val="D35724"/>
                <w:sz w:val="20"/>
                <w:szCs w:val="20"/>
              </w:rPr>
              <w:t>Projectleider</w:t>
            </w:r>
          </w:p>
          <w:p w14:paraId="10805489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single" w:sz="4" w:space="0" w:color="auto"/>
            </w:tcBorders>
          </w:tcPr>
          <w:p w14:paraId="2637D726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51093A5F" w14:textId="77777777" w:rsidTr="00214795">
        <w:tc>
          <w:tcPr>
            <w:tcW w:w="3124" w:type="dxa"/>
            <w:tcBorders>
              <w:bottom w:val="single" w:sz="4" w:space="0" w:color="auto"/>
              <w:right w:val="single" w:sz="4" w:space="0" w:color="auto"/>
            </w:tcBorders>
          </w:tcPr>
          <w:p w14:paraId="548A2B76" w14:textId="77777777" w:rsidR="00214795" w:rsidRPr="00214795" w:rsidRDefault="00214795" w:rsidP="00214795">
            <w:pPr>
              <w:pStyle w:val="TekstdikgedruktAA"/>
              <w:rPr>
                <w:color w:val="D35724"/>
                <w:sz w:val="20"/>
                <w:szCs w:val="20"/>
              </w:rPr>
            </w:pPr>
            <w:r w:rsidRPr="00214795">
              <w:rPr>
                <w:color w:val="D35724"/>
                <w:sz w:val="20"/>
                <w:szCs w:val="20"/>
              </w:rPr>
              <w:t>Gegevens aanvrager</w:t>
            </w:r>
          </w:p>
          <w:p w14:paraId="53B22083" w14:textId="77777777" w:rsidR="00214795" w:rsidRPr="00214795" w:rsidRDefault="00214795" w:rsidP="00214795">
            <w:pPr>
              <w:pStyle w:val="Tekstdikgedruk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Soort instantie</w:t>
            </w:r>
          </w:p>
          <w:p w14:paraId="739628D7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b/>
                <w:sz w:val="20"/>
                <w:szCs w:val="20"/>
              </w:rPr>
              <w:t>O</w:t>
            </w:r>
            <w:r w:rsidRPr="00214795">
              <w:rPr>
                <w:sz w:val="20"/>
                <w:szCs w:val="20"/>
              </w:rPr>
              <w:t xml:space="preserve"> Rechtspersoon, namelijk:</w:t>
            </w:r>
          </w:p>
          <w:p w14:paraId="62A9A57B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b/>
                <w:sz w:val="20"/>
                <w:szCs w:val="20"/>
              </w:rPr>
              <w:t>O</w:t>
            </w:r>
            <w:r w:rsidRPr="00214795">
              <w:rPr>
                <w:sz w:val="20"/>
                <w:szCs w:val="20"/>
              </w:rPr>
              <w:t xml:space="preserve"> Overheidsinstantie, namelijk:</w:t>
            </w:r>
          </w:p>
          <w:p w14:paraId="4A4E43BD" w14:textId="77777777" w:rsid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b/>
                <w:sz w:val="20"/>
                <w:szCs w:val="20"/>
              </w:rPr>
              <w:t>O</w:t>
            </w:r>
            <w:r w:rsidRPr="00214795">
              <w:rPr>
                <w:sz w:val="20"/>
                <w:szCs w:val="20"/>
              </w:rPr>
              <w:t xml:space="preserve"> Anders, namelijk:</w:t>
            </w:r>
          </w:p>
          <w:p w14:paraId="6F92A8E9" w14:textId="1BFDFE41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single" w:sz="4" w:space="0" w:color="auto"/>
              <w:bottom w:val="single" w:sz="4" w:space="0" w:color="auto"/>
            </w:tcBorders>
          </w:tcPr>
          <w:p w14:paraId="6866F671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292A92C6" w14:textId="77777777" w:rsidTr="00214795"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1128DF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Naam organisatie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59F577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6AD83CAB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4D86C7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Contactpersoon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3859C1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22FEA760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9C5A32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Telefoonnummer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3CDD31" w14:textId="01672179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4B18C9DB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67CA0B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E-mailadres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BEDC5E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48EA5E79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04A9E2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Postadres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5F5F9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1D5E425C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371C1A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Postcode en plaats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3DEA9B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7BCA9BDD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247540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IBAN rekeningnummer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B2EA12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37FEEFBC" w14:textId="77777777" w:rsidTr="00214795"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CA59A2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Tenaamstelling rekening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DD6881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  <w:tr w:rsidR="00214795" w:rsidRPr="00214795" w14:paraId="32878A42" w14:textId="77777777" w:rsidTr="00214795"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FD517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  <w:r w:rsidRPr="00214795">
              <w:rPr>
                <w:sz w:val="20"/>
                <w:szCs w:val="20"/>
              </w:rPr>
              <w:t>Onder vermelding van</w:t>
            </w:r>
          </w:p>
        </w:tc>
        <w:tc>
          <w:tcPr>
            <w:tcW w:w="70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DEAC60" w14:textId="77777777" w:rsidR="00214795" w:rsidRPr="00214795" w:rsidRDefault="00214795" w:rsidP="00214795">
            <w:pPr>
              <w:pStyle w:val="TekstAA"/>
              <w:rPr>
                <w:sz w:val="20"/>
                <w:szCs w:val="20"/>
              </w:rPr>
            </w:pPr>
          </w:p>
        </w:tc>
      </w:tr>
    </w:tbl>
    <w:p w14:paraId="14CFE656" w14:textId="77777777" w:rsidR="00214795" w:rsidRPr="00214795" w:rsidRDefault="00214795" w:rsidP="00214795">
      <w:pPr>
        <w:spacing w:after="0" w:line="240" w:lineRule="auto"/>
        <w:rPr>
          <w:rFonts w:ascii="Calibri" w:eastAsia="Times New Roman" w:hAnsi="Calibri" w:cs="Tahoma"/>
          <w:kern w:val="0"/>
          <w:sz w:val="20"/>
          <w:szCs w:val="20"/>
          <w14:ligatures w14:val="none"/>
        </w:rPr>
      </w:pPr>
    </w:p>
    <w:p w14:paraId="06C43B5A" w14:textId="77777777" w:rsidR="00214795" w:rsidRPr="00214795" w:rsidRDefault="00214795" w:rsidP="00214795">
      <w:pPr>
        <w:spacing w:after="0" w:line="240" w:lineRule="auto"/>
        <w:rPr>
          <w:rFonts w:ascii="Calibri" w:eastAsia="Times New Roman" w:hAnsi="Calibri" w:cs="Tahoma"/>
          <w:kern w:val="0"/>
          <w:sz w:val="20"/>
          <w:szCs w:val="20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3255"/>
        <w:gridCol w:w="4165"/>
      </w:tblGrid>
      <w:tr w:rsidR="00214795" w:rsidRPr="00214795" w14:paraId="094A2454" w14:textId="77777777" w:rsidTr="009A78C1">
        <w:tc>
          <w:tcPr>
            <w:tcW w:w="101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59176" w14:textId="77777777" w:rsidR="00214795" w:rsidRPr="00214795" w:rsidRDefault="00214795" w:rsidP="00214795">
            <w:pPr>
              <w:pStyle w:val="TekstdikgedruktAA"/>
            </w:pPr>
            <w:r w:rsidRPr="00214795">
              <w:t>Ondertekening</w:t>
            </w:r>
          </w:p>
        </w:tc>
      </w:tr>
      <w:tr w:rsidR="00214795" w:rsidRPr="00214795" w14:paraId="419C012B" w14:textId="77777777" w:rsidTr="009A78C1">
        <w:tc>
          <w:tcPr>
            <w:tcW w:w="101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FA625B" w14:textId="1F8BE8F3" w:rsidR="00214795" w:rsidRPr="00214795" w:rsidRDefault="00214795" w:rsidP="00214795">
            <w:pPr>
              <w:pStyle w:val="TekstAA"/>
            </w:pPr>
            <w:r w:rsidRPr="00214795">
              <w:t>Aldus naar waarheid ingevuld en ondertekend.</w:t>
            </w:r>
          </w:p>
        </w:tc>
      </w:tr>
      <w:tr w:rsidR="00214795" w:rsidRPr="00214795" w14:paraId="2E2A4525" w14:textId="77777777" w:rsidTr="009A78C1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18E5ACBC" w14:textId="77777777" w:rsidR="00214795" w:rsidRPr="00214795" w:rsidRDefault="00214795" w:rsidP="00214795">
            <w:pPr>
              <w:pStyle w:val="TekstAA"/>
            </w:pPr>
            <w:r w:rsidRPr="00214795">
              <w:t>Plaats: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3E20612B" w14:textId="77777777" w:rsidR="00214795" w:rsidRPr="00214795" w:rsidRDefault="00214795" w:rsidP="00214795">
            <w:pPr>
              <w:pStyle w:val="TekstAA"/>
            </w:pPr>
            <w:r w:rsidRPr="00214795">
              <w:t>Datum:</w:t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14:paraId="5B859176" w14:textId="55746B86" w:rsidR="00214795" w:rsidRPr="00214795" w:rsidRDefault="00214795" w:rsidP="00214795">
            <w:pPr>
              <w:pStyle w:val="TekstAA"/>
            </w:pPr>
            <w:r w:rsidRPr="00214795">
              <w:t>Naam:</w:t>
            </w:r>
          </w:p>
        </w:tc>
      </w:tr>
      <w:tr w:rsidR="00214795" w:rsidRPr="00214795" w14:paraId="5230704C" w14:textId="77777777" w:rsidTr="009A78C1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6AB57C9" w14:textId="77777777" w:rsidR="00214795" w:rsidRPr="00214795" w:rsidRDefault="00214795" w:rsidP="00214795">
            <w:pPr>
              <w:pStyle w:val="TekstAA"/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6538E77" w14:textId="77777777" w:rsidR="00214795" w:rsidRPr="00214795" w:rsidRDefault="00214795" w:rsidP="00214795">
            <w:pPr>
              <w:pStyle w:val="TekstAA"/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14:paraId="2AF3487B" w14:textId="6E4DC4D3" w:rsidR="00214795" w:rsidRPr="00214795" w:rsidRDefault="00214795" w:rsidP="00214795">
            <w:pPr>
              <w:pStyle w:val="TekstAA"/>
            </w:pPr>
            <w:r w:rsidRPr="00214795">
              <w:t>Functie:</w:t>
            </w:r>
          </w:p>
        </w:tc>
      </w:tr>
      <w:tr w:rsidR="00214795" w:rsidRPr="00214795" w14:paraId="2EB7C057" w14:textId="77777777" w:rsidTr="009A78C1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750F6BE" w14:textId="77777777" w:rsidR="00214795" w:rsidRPr="00214795" w:rsidRDefault="00214795" w:rsidP="00214795">
            <w:pPr>
              <w:pStyle w:val="TekstAA"/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8169669" w14:textId="77777777" w:rsidR="00214795" w:rsidRPr="00214795" w:rsidRDefault="00214795" w:rsidP="00214795">
            <w:pPr>
              <w:pStyle w:val="TekstAA"/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14:paraId="45952D9C" w14:textId="77777777" w:rsidR="00214795" w:rsidRPr="00214795" w:rsidRDefault="00214795" w:rsidP="00214795">
            <w:pPr>
              <w:pStyle w:val="TekstAA"/>
            </w:pPr>
            <w:r w:rsidRPr="00214795">
              <w:t>Handtekening:</w:t>
            </w:r>
          </w:p>
          <w:p w14:paraId="07038FFE" w14:textId="77777777" w:rsidR="00214795" w:rsidRPr="00214795" w:rsidRDefault="00214795" w:rsidP="00214795">
            <w:pPr>
              <w:pStyle w:val="TekstAA"/>
            </w:pPr>
          </w:p>
        </w:tc>
      </w:tr>
    </w:tbl>
    <w:p w14:paraId="3E445165" w14:textId="5FA3C4D2" w:rsidR="00CD4962" w:rsidRPr="00214795" w:rsidRDefault="00CD4962" w:rsidP="00214795">
      <w:pPr>
        <w:rPr>
          <w:rStyle w:val="Subtieleverwijzing"/>
          <w:smallCaps w:val="0"/>
          <w:color w:val="auto"/>
        </w:rPr>
      </w:pPr>
    </w:p>
    <w:sectPr w:rsidR="00CD4962" w:rsidRPr="00214795" w:rsidSect="00214795">
      <w:head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3973C" w14:textId="77777777" w:rsidR="006207B5" w:rsidRDefault="006207B5" w:rsidP="00257B58">
      <w:pPr>
        <w:spacing w:after="0" w:line="240" w:lineRule="auto"/>
      </w:pPr>
      <w:r>
        <w:separator/>
      </w:r>
    </w:p>
  </w:endnote>
  <w:endnote w:type="continuationSeparator" w:id="0">
    <w:p w14:paraId="5CBF5499" w14:textId="77777777" w:rsidR="006207B5" w:rsidRDefault="006207B5" w:rsidP="00257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A2FFF" w14:textId="77777777" w:rsidR="006207B5" w:rsidRDefault="006207B5" w:rsidP="00257B58">
      <w:pPr>
        <w:spacing w:after="0" w:line="240" w:lineRule="auto"/>
      </w:pPr>
      <w:r>
        <w:separator/>
      </w:r>
    </w:p>
  </w:footnote>
  <w:footnote w:type="continuationSeparator" w:id="0">
    <w:p w14:paraId="3A3695F7" w14:textId="77777777" w:rsidR="006207B5" w:rsidRDefault="006207B5" w:rsidP="00257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E2EF" w14:textId="77777777" w:rsidR="00214795" w:rsidRDefault="00214795" w:rsidP="00214795">
    <w:pPr>
      <w:pStyle w:val="TekstAA"/>
      <w:jc w:val="right"/>
      <w:rPr>
        <w:sz w:val="18"/>
        <w:szCs w:val="18"/>
      </w:rPr>
    </w:pPr>
    <w:r w:rsidRPr="00257B58">
      <w:rPr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273B8CE9" wp14:editId="32999CAA">
          <wp:simplePos x="0" y="0"/>
          <wp:positionH relativeFrom="column">
            <wp:posOffset>-126175</wp:posOffset>
          </wp:positionH>
          <wp:positionV relativeFrom="paragraph">
            <wp:posOffset>-635</wp:posOffset>
          </wp:positionV>
          <wp:extent cx="2591435" cy="647700"/>
          <wp:effectExtent l="0" t="0" r="0" b="0"/>
          <wp:wrapNone/>
          <wp:docPr id="201560150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17E6D1C1-CB24-4828-9CDB-3BB3917196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604769" name="Afbeelding 4936047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143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A1BED50" wp14:editId="2C6C01D0">
              <wp:simplePos x="0" y="0"/>
              <wp:positionH relativeFrom="page">
                <wp:posOffset>5118100</wp:posOffset>
              </wp:positionH>
              <wp:positionV relativeFrom="paragraph">
                <wp:posOffset>229235</wp:posOffset>
              </wp:positionV>
              <wp:extent cx="1981200" cy="774700"/>
              <wp:effectExtent l="0" t="0" r="0" b="6350"/>
              <wp:wrapSquare wrapText="bothSides"/>
              <wp:docPr id="1658815586" name="Tekstvak 2">
                <a:extLst xmlns:a="http://schemas.openxmlformats.org/drawingml/2006/main">
                  <a:ext uri="{FF2B5EF4-FFF2-40B4-BE49-F238E27FC236}">
                    <a16:creationId xmlns:a16="http://schemas.microsoft.com/office/drawing/2014/main" id="{6DE92CFF-26EF-4F27-8892-7F6C43A18DF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A08F3A" w14:textId="77777777" w:rsidR="00214795" w:rsidRPr="00257B58" w:rsidRDefault="00214795" w:rsidP="00214795">
                          <w:pPr>
                            <w:spacing w:line="240" w:lineRule="auto"/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</w:pPr>
                          <w:r w:rsidRPr="00257B58"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t>Raadhui</w:t>
                          </w:r>
                          <w:r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t>s</w:t>
                          </w:r>
                          <w:r w:rsidRPr="00257B58"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t>straat 25</w:t>
                          </w:r>
                          <w:r w:rsidRPr="00257B58"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br/>
                            <w:t>7001 EX Doetinchem</w:t>
                          </w:r>
                        </w:p>
                        <w:p w14:paraId="53A36CC0" w14:textId="77777777" w:rsidR="00214795" w:rsidRPr="00257B58" w:rsidRDefault="00214795" w:rsidP="00214795">
                          <w:pPr>
                            <w:spacing w:line="240" w:lineRule="auto"/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</w:pPr>
                          <w:r w:rsidRPr="00257B58"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t>info@achterhoekambassadeurs.nl</w:t>
                          </w:r>
                          <w:r w:rsidRPr="00257B58">
                            <w:rPr>
                              <w:rFonts w:ascii="Segoe UI" w:hAnsi="Segoe UI" w:cs="Segoe UI"/>
                              <w:sz w:val="17"/>
                              <w:szCs w:val="17"/>
                            </w:rPr>
                            <w:br/>
                            <w:t>www.achterhoekambassadeurs.nl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1BED5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403pt;margin-top:18.05pt;width:156pt;height:6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" filled="f" stroked="f">
              <v:textbox>
                <w:txbxContent>
                  <w:p w14:paraId="3DA08F3A" w14:textId="77777777" w:rsidR="00214795" w:rsidRPr="00257B58" w:rsidRDefault="00214795" w:rsidP="00214795">
                    <w:pPr>
                      <w:spacing w:line="240" w:lineRule="auto"/>
                      <w:rPr>
                        <w:rFonts w:ascii="Segoe UI" w:hAnsi="Segoe UI" w:cs="Segoe UI"/>
                        <w:sz w:val="17"/>
                        <w:szCs w:val="17"/>
                      </w:rPr>
                    </w:pPr>
                    <w:r w:rsidRPr="00257B58">
                      <w:rPr>
                        <w:rFonts w:ascii="Segoe UI" w:hAnsi="Segoe UI" w:cs="Segoe UI"/>
                        <w:sz w:val="17"/>
                        <w:szCs w:val="17"/>
                      </w:rPr>
                      <w:t>Raadhui</w:t>
                    </w:r>
                    <w:r>
                      <w:rPr>
                        <w:rFonts w:ascii="Segoe UI" w:hAnsi="Segoe UI" w:cs="Segoe UI"/>
                        <w:sz w:val="17"/>
                        <w:szCs w:val="17"/>
                      </w:rPr>
                      <w:t>s</w:t>
                    </w:r>
                    <w:r w:rsidRPr="00257B58">
                      <w:rPr>
                        <w:rFonts w:ascii="Segoe UI" w:hAnsi="Segoe UI" w:cs="Segoe UI"/>
                        <w:sz w:val="17"/>
                        <w:szCs w:val="17"/>
                      </w:rPr>
                      <w:t>straat 25</w:t>
                    </w:r>
                    <w:r w:rsidRPr="00257B58">
                      <w:rPr>
                        <w:rFonts w:ascii="Segoe UI" w:hAnsi="Segoe UI" w:cs="Segoe UI"/>
                        <w:sz w:val="17"/>
                        <w:szCs w:val="17"/>
                      </w:rPr>
                      <w:br/>
                      <w:t>7001 EX Doetinchem</w:t>
                    </w:r>
                  </w:p>
                  <w:p w14:paraId="53A36CC0" w14:textId="77777777" w:rsidR="00214795" w:rsidRPr="00257B58" w:rsidRDefault="00214795" w:rsidP="00214795">
                    <w:pPr>
                      <w:spacing w:line="240" w:lineRule="auto"/>
                      <w:rPr>
                        <w:rFonts w:ascii="Segoe UI" w:hAnsi="Segoe UI" w:cs="Segoe UI"/>
                        <w:sz w:val="17"/>
                        <w:szCs w:val="17"/>
                      </w:rPr>
                    </w:pPr>
                    <w:r w:rsidRPr="00257B58">
                      <w:rPr>
                        <w:rFonts w:ascii="Segoe UI" w:hAnsi="Segoe UI" w:cs="Segoe UI"/>
                        <w:sz w:val="17"/>
                        <w:szCs w:val="17"/>
                      </w:rPr>
                      <w:t>info@achterhoekambassadeurs.nl</w:t>
                    </w:r>
                    <w:r w:rsidRPr="00257B58">
                      <w:rPr>
                        <w:rFonts w:ascii="Segoe UI" w:hAnsi="Segoe UI" w:cs="Segoe UI"/>
                        <w:sz w:val="17"/>
                        <w:szCs w:val="17"/>
                      </w:rPr>
                      <w:br/>
                      <w:t>www.achterhoekambassadeurs.nl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0E01B4DB" w14:textId="77777777" w:rsidR="00214795" w:rsidRDefault="00214795" w:rsidP="00214795">
    <w:pPr>
      <w:rPr>
        <w:sz w:val="22"/>
        <w:szCs w:val="22"/>
      </w:rPr>
    </w:pPr>
  </w:p>
  <w:p w14:paraId="7283FAB7" w14:textId="77777777" w:rsidR="00214795" w:rsidRDefault="00214795" w:rsidP="00214795">
    <w:pPr>
      <w:rPr>
        <w:sz w:val="22"/>
        <w:szCs w:val="22"/>
      </w:rPr>
    </w:pPr>
  </w:p>
  <w:p w14:paraId="4C36316C" w14:textId="77777777" w:rsidR="00214795" w:rsidRPr="00BE7E76" w:rsidRDefault="00214795" w:rsidP="00214795">
    <w:pPr>
      <w:pStyle w:val="TekstAA"/>
      <w:spacing w:after="0"/>
      <w:rPr>
        <w:sz w:val="19"/>
        <w:szCs w:val="19"/>
      </w:rPr>
    </w:pPr>
    <w:r w:rsidRPr="00BE7E76">
      <w:rPr>
        <w:sz w:val="19"/>
        <w:szCs w:val="19"/>
      </w:rPr>
      <w:t xml:space="preserve">Aanvraagformulier project Achterhoek Visie 2030 </w:t>
    </w:r>
  </w:p>
  <w:p w14:paraId="5612C849" w14:textId="069B23B7" w:rsidR="00214795" w:rsidRPr="00BE7E76" w:rsidRDefault="00214795" w:rsidP="00214795">
    <w:pPr>
      <w:pStyle w:val="TekstAA"/>
      <w:rPr>
        <w:sz w:val="19"/>
        <w:szCs w:val="19"/>
      </w:rPr>
    </w:pPr>
    <w:r w:rsidRPr="00BE7E76">
      <w:rPr>
        <w:sz w:val="19"/>
        <w:szCs w:val="19"/>
      </w:rPr>
      <w:t xml:space="preserve">(versie </w:t>
    </w:r>
    <w:r>
      <w:rPr>
        <w:sz w:val="19"/>
        <w:szCs w:val="19"/>
      </w:rPr>
      <w:t>september</w:t>
    </w:r>
    <w:r w:rsidRPr="00BE7E76">
      <w:rPr>
        <w:sz w:val="19"/>
        <w:szCs w:val="19"/>
      </w:rPr>
      <w:t xml:space="preserve"> </w:t>
    </w:r>
    <w:r>
      <w:rPr>
        <w:sz w:val="19"/>
        <w:szCs w:val="19"/>
      </w:rPr>
      <w:t>2024</w:t>
    </w:r>
    <w:r w:rsidRPr="00BE7E76">
      <w:rPr>
        <w:sz w:val="19"/>
        <w:szCs w:val="19"/>
      </w:rPr>
      <w:t>)</w:t>
    </w:r>
  </w:p>
  <w:p w14:paraId="64B63110" w14:textId="244D1EBA" w:rsidR="002B64EE" w:rsidRPr="00214795" w:rsidRDefault="002B64EE" w:rsidP="002147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95"/>
    <w:rsid w:val="0000056F"/>
    <w:rsid w:val="00034E3E"/>
    <w:rsid w:val="00095803"/>
    <w:rsid w:val="000B3AC8"/>
    <w:rsid w:val="000D16E3"/>
    <w:rsid w:val="000D774B"/>
    <w:rsid w:val="00105E48"/>
    <w:rsid w:val="00112BAF"/>
    <w:rsid w:val="00122DBA"/>
    <w:rsid w:val="00155B15"/>
    <w:rsid w:val="001A5D52"/>
    <w:rsid w:val="001B75A6"/>
    <w:rsid w:val="001C18D8"/>
    <w:rsid w:val="001F4DDE"/>
    <w:rsid w:val="00200395"/>
    <w:rsid w:val="00201373"/>
    <w:rsid w:val="00212E56"/>
    <w:rsid w:val="00214795"/>
    <w:rsid w:val="00257B58"/>
    <w:rsid w:val="00294899"/>
    <w:rsid w:val="002B64EE"/>
    <w:rsid w:val="002E7DDA"/>
    <w:rsid w:val="003102C4"/>
    <w:rsid w:val="00364A72"/>
    <w:rsid w:val="00373803"/>
    <w:rsid w:val="003A107D"/>
    <w:rsid w:val="003B521C"/>
    <w:rsid w:val="003B5E8C"/>
    <w:rsid w:val="003F7588"/>
    <w:rsid w:val="00425BF5"/>
    <w:rsid w:val="00466E3F"/>
    <w:rsid w:val="004878B7"/>
    <w:rsid w:val="004D063A"/>
    <w:rsid w:val="005250A6"/>
    <w:rsid w:val="00555950"/>
    <w:rsid w:val="00563C4B"/>
    <w:rsid w:val="00581740"/>
    <w:rsid w:val="005A1F06"/>
    <w:rsid w:val="005A3824"/>
    <w:rsid w:val="00601AD5"/>
    <w:rsid w:val="006039B7"/>
    <w:rsid w:val="006207B5"/>
    <w:rsid w:val="00656FAE"/>
    <w:rsid w:val="00675F6B"/>
    <w:rsid w:val="006942FC"/>
    <w:rsid w:val="006D47B0"/>
    <w:rsid w:val="007605C1"/>
    <w:rsid w:val="00767941"/>
    <w:rsid w:val="007B24C4"/>
    <w:rsid w:val="007B49EE"/>
    <w:rsid w:val="007C4784"/>
    <w:rsid w:val="007C5AAF"/>
    <w:rsid w:val="00811AEC"/>
    <w:rsid w:val="00862246"/>
    <w:rsid w:val="00883280"/>
    <w:rsid w:val="008B79D3"/>
    <w:rsid w:val="00900C09"/>
    <w:rsid w:val="00911799"/>
    <w:rsid w:val="00956DBD"/>
    <w:rsid w:val="009607E2"/>
    <w:rsid w:val="00976A61"/>
    <w:rsid w:val="00991F9C"/>
    <w:rsid w:val="009E101A"/>
    <w:rsid w:val="009F5755"/>
    <w:rsid w:val="00A075D3"/>
    <w:rsid w:val="00A1592A"/>
    <w:rsid w:val="00A26068"/>
    <w:rsid w:val="00A71EE7"/>
    <w:rsid w:val="00A85633"/>
    <w:rsid w:val="00AD05CF"/>
    <w:rsid w:val="00AE1AA5"/>
    <w:rsid w:val="00B03900"/>
    <w:rsid w:val="00BF54BF"/>
    <w:rsid w:val="00C424F8"/>
    <w:rsid w:val="00CC17E5"/>
    <w:rsid w:val="00CD3E13"/>
    <w:rsid w:val="00CD4962"/>
    <w:rsid w:val="00D131BF"/>
    <w:rsid w:val="00D92F7E"/>
    <w:rsid w:val="00DC335C"/>
    <w:rsid w:val="00DD3DF7"/>
    <w:rsid w:val="00E4558E"/>
    <w:rsid w:val="00E71D42"/>
    <w:rsid w:val="00EA32D8"/>
    <w:rsid w:val="00EB1A8C"/>
    <w:rsid w:val="00ED63CD"/>
    <w:rsid w:val="00EE0CFC"/>
    <w:rsid w:val="00EE6FE3"/>
    <w:rsid w:val="00FA2B79"/>
    <w:rsid w:val="00FB78DF"/>
    <w:rsid w:val="00FC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65E5A"/>
  <w15:chartTrackingRefBased/>
  <w15:docId w15:val="{1529B89E-8CAD-4441-B150-ABDEA2DE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rsid w:val="001B75A6"/>
  </w:style>
  <w:style w:type="paragraph" w:styleId="Kop1">
    <w:name w:val="heading 1"/>
    <w:basedOn w:val="Standaard"/>
    <w:next w:val="Standaard"/>
    <w:uiPriority w:val="9"/>
    <w:rsid w:val="00257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rsid w:val="00257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257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257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257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257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257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257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257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257B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57B5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257B5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13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1F06"/>
  </w:style>
  <w:style w:type="character" w:customStyle="1" w:styleId="HeaderChar">
    <w:name w:val="Header Char"/>
    <w:basedOn w:val="Standaardalinea-lettertype"/>
    <w:uiPriority w:val="99"/>
    <w:rsid w:val="00257B58"/>
  </w:style>
  <w:style w:type="paragraph" w:styleId="Voettekst">
    <w:name w:val="footer"/>
    <w:basedOn w:val="Standaard"/>
    <w:link w:val="VoettekstChar"/>
    <w:uiPriority w:val="99"/>
    <w:unhideWhenUsed/>
    <w:rsid w:val="00D13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1F06"/>
  </w:style>
  <w:style w:type="character" w:customStyle="1" w:styleId="FooterChar">
    <w:name w:val="Footer Char"/>
    <w:basedOn w:val="Standaardalinea-lettertype"/>
    <w:uiPriority w:val="99"/>
    <w:rsid w:val="00257B58"/>
  </w:style>
  <w:style w:type="character" w:styleId="Hyperlink">
    <w:name w:val="Hyperlink"/>
    <w:basedOn w:val="Standaardalinea-lettertype"/>
    <w:uiPriority w:val="99"/>
    <w:unhideWhenUsed/>
    <w:rsid w:val="00257B5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7B58"/>
    <w:rPr>
      <w:color w:val="605E5C"/>
      <w:shd w:val="clear" w:color="auto" w:fill="E1DFDD"/>
    </w:rPr>
  </w:style>
  <w:style w:type="paragraph" w:customStyle="1" w:styleId="Body">
    <w:name w:val="Body"/>
    <w:basedOn w:val="Standaard"/>
    <w:link w:val="BodyChar"/>
    <w:rsid w:val="00257B58"/>
    <w:pPr>
      <w:spacing w:line="240" w:lineRule="auto"/>
    </w:pPr>
    <w:rPr>
      <w:rFonts w:ascii="Segoe UI" w:hAnsi="Segoe UI" w:cs="Segoe UI"/>
      <w:sz w:val="21"/>
      <w:szCs w:val="21"/>
    </w:rPr>
  </w:style>
  <w:style w:type="character" w:customStyle="1" w:styleId="BodyChar">
    <w:name w:val="Body Char"/>
    <w:basedOn w:val="Standaardalinea-lettertype"/>
    <w:link w:val="Body"/>
    <w:rsid w:val="00257B58"/>
    <w:rPr>
      <w:rFonts w:ascii="Segoe UI" w:hAnsi="Segoe UI" w:cs="Segoe UI"/>
      <w:sz w:val="21"/>
      <w:szCs w:val="21"/>
    </w:rPr>
  </w:style>
  <w:style w:type="paragraph" w:customStyle="1" w:styleId="Kop">
    <w:name w:val="Kop"/>
    <w:basedOn w:val="Standaard"/>
    <w:link w:val="KopChar"/>
    <w:rsid w:val="00257B58"/>
    <w:pPr>
      <w:spacing w:line="240" w:lineRule="auto"/>
    </w:pPr>
    <w:rPr>
      <w:rFonts w:ascii="Segoe UI" w:hAnsi="Segoe UI" w:cs="Segoe UI"/>
      <w:b/>
      <w:bCs/>
      <w:sz w:val="32"/>
      <w:szCs w:val="32"/>
    </w:rPr>
  </w:style>
  <w:style w:type="character" w:customStyle="1" w:styleId="KopChar">
    <w:name w:val="Kop Char"/>
    <w:basedOn w:val="Standaardalinea-lettertype"/>
    <w:link w:val="Kop"/>
    <w:rsid w:val="00257B58"/>
    <w:rPr>
      <w:rFonts w:ascii="Segoe UI" w:hAnsi="Segoe UI" w:cs="Segoe UI"/>
      <w:b/>
      <w:bCs/>
      <w:sz w:val="32"/>
      <w:szCs w:val="32"/>
    </w:rPr>
  </w:style>
  <w:style w:type="character" w:customStyle="1" w:styleId="Kop1Char">
    <w:name w:val="Kop 1 Char"/>
    <w:basedOn w:val="Standaardalinea-lettertype"/>
    <w:uiPriority w:val="9"/>
    <w:rsid w:val="005A1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uiPriority w:val="9"/>
    <w:semiHidden/>
    <w:rsid w:val="005A1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5A1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5A1F0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5A1F0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5A1F0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5A1F0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5A1F0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5A1F06"/>
    <w:rPr>
      <w:rFonts w:eastAsiaTheme="majorEastAsia" w:cstheme="majorBidi"/>
      <w:color w:val="272727" w:themeColor="text1" w:themeTint="D8"/>
    </w:rPr>
  </w:style>
  <w:style w:type="character" w:customStyle="1" w:styleId="TitleChar1">
    <w:name w:val="Title Char1"/>
    <w:basedOn w:val="Standaardalinea-lettertype"/>
    <w:uiPriority w:val="10"/>
    <w:rsid w:val="005A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Standaardalinea-lettertype"/>
    <w:uiPriority w:val="11"/>
    <w:rsid w:val="005A1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Standaardalinea-lettertype"/>
    <w:uiPriority w:val="29"/>
    <w:rsid w:val="005A1F06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Standaardalinea-lettertype"/>
    <w:uiPriority w:val="30"/>
    <w:rsid w:val="005A1F06"/>
    <w:rPr>
      <w:i/>
      <w:iCs/>
      <w:color w:val="0F4761" w:themeColor="accent1" w:themeShade="BF"/>
    </w:rPr>
  </w:style>
  <w:style w:type="paragraph" w:customStyle="1" w:styleId="TitelAA">
    <w:name w:val="Titel AA"/>
    <w:basedOn w:val="Standaard"/>
    <w:link w:val="TitelAAChar"/>
    <w:qFormat/>
    <w:rsid w:val="00A1592A"/>
    <w:pPr>
      <w:spacing w:line="240" w:lineRule="auto"/>
    </w:pPr>
    <w:rPr>
      <w:rFonts w:ascii="Segoe UI Semibold" w:hAnsi="Segoe UI Semibold" w:cs="Segoe UI Semibold"/>
      <w:color w:val="D35724"/>
      <w:sz w:val="32"/>
      <w:szCs w:val="32"/>
    </w:rPr>
  </w:style>
  <w:style w:type="character" w:customStyle="1" w:styleId="TitelAAChar">
    <w:name w:val="Titel AA Char"/>
    <w:basedOn w:val="Standaardalinea-lettertype"/>
    <w:link w:val="TitelAA"/>
    <w:rsid w:val="00A1592A"/>
    <w:rPr>
      <w:rFonts w:ascii="Segoe UI Semibold" w:hAnsi="Segoe UI Semibold" w:cs="Segoe UI Semibold"/>
      <w:color w:val="D35724"/>
      <w:sz w:val="32"/>
      <w:szCs w:val="32"/>
    </w:rPr>
  </w:style>
  <w:style w:type="paragraph" w:customStyle="1" w:styleId="TekstdikgedruktAA">
    <w:name w:val="Tekst dikgedrukt AA"/>
    <w:basedOn w:val="Standaard"/>
    <w:link w:val="TekstdikgedruktAAChar"/>
    <w:qFormat/>
    <w:rsid w:val="00A1592A"/>
    <w:pPr>
      <w:spacing w:line="240" w:lineRule="auto"/>
    </w:pPr>
    <w:rPr>
      <w:rFonts w:ascii="Segoe UI Semibold" w:hAnsi="Segoe UI Semibold" w:cs="Segoe UI Semibold"/>
      <w:sz w:val="21"/>
      <w:szCs w:val="21"/>
    </w:rPr>
  </w:style>
  <w:style w:type="character" w:customStyle="1" w:styleId="TekstdikgedruktAAChar">
    <w:name w:val="Tekst dikgedrukt AA Char"/>
    <w:basedOn w:val="Standaardalinea-lettertype"/>
    <w:link w:val="TekstdikgedruktAA"/>
    <w:rsid w:val="00A1592A"/>
    <w:rPr>
      <w:rFonts w:ascii="Segoe UI Semibold" w:hAnsi="Segoe UI Semibold" w:cs="Segoe UI Semibold"/>
      <w:sz w:val="21"/>
      <w:szCs w:val="21"/>
    </w:rPr>
  </w:style>
  <w:style w:type="paragraph" w:customStyle="1" w:styleId="TekstAA">
    <w:name w:val="Tekst AA"/>
    <w:basedOn w:val="Standaard"/>
    <w:link w:val="TekstAAChar"/>
    <w:qFormat/>
    <w:rsid w:val="00A1592A"/>
    <w:pPr>
      <w:spacing w:line="240" w:lineRule="auto"/>
    </w:pPr>
    <w:rPr>
      <w:rFonts w:ascii="Segoe UI" w:hAnsi="Segoe UI" w:cs="Segoe UI"/>
      <w:sz w:val="21"/>
      <w:szCs w:val="21"/>
    </w:rPr>
  </w:style>
  <w:style w:type="character" w:customStyle="1" w:styleId="TekstAAChar">
    <w:name w:val="Tekst AA Char"/>
    <w:basedOn w:val="Standaardalinea-lettertype"/>
    <w:link w:val="TekstAA"/>
    <w:rsid w:val="00A1592A"/>
    <w:rPr>
      <w:rFonts w:ascii="Segoe UI" w:hAnsi="Segoe UI" w:cs="Segoe UI"/>
      <w:sz w:val="21"/>
      <w:szCs w:val="21"/>
    </w:rPr>
  </w:style>
  <w:style w:type="paragraph" w:customStyle="1" w:styleId="BijschriftAA">
    <w:name w:val="Bijschrift AA"/>
    <w:basedOn w:val="Standaard"/>
    <w:link w:val="BijschriftAAChar"/>
    <w:qFormat/>
    <w:rsid w:val="006039B7"/>
    <w:pPr>
      <w:spacing w:line="240" w:lineRule="auto"/>
    </w:pPr>
    <w:rPr>
      <w:rFonts w:ascii="Segoe UI" w:hAnsi="Segoe UI" w:cs="Segoe UI"/>
      <w:sz w:val="17"/>
      <w:szCs w:val="17"/>
    </w:rPr>
  </w:style>
  <w:style w:type="character" w:customStyle="1" w:styleId="BijschriftAAChar">
    <w:name w:val="Bijschrift AA Char"/>
    <w:basedOn w:val="Standaardalinea-lettertype"/>
    <w:link w:val="BijschriftAA"/>
    <w:rsid w:val="006039B7"/>
    <w:rPr>
      <w:rFonts w:ascii="Segoe UI" w:hAnsi="Segoe UI" w:cs="Segoe UI"/>
      <w:sz w:val="17"/>
      <w:szCs w:val="17"/>
    </w:rPr>
  </w:style>
  <w:style w:type="paragraph" w:customStyle="1" w:styleId="TussenkopAA">
    <w:name w:val="Tussenkop AA"/>
    <w:basedOn w:val="Standaard"/>
    <w:link w:val="TussenkopAAChar"/>
    <w:qFormat/>
    <w:rsid w:val="00CD4962"/>
    <w:pPr>
      <w:spacing w:line="240" w:lineRule="auto"/>
    </w:pPr>
    <w:rPr>
      <w:rFonts w:ascii="Segoe UI Semibold" w:hAnsi="Segoe UI Semibold"/>
      <w:sz w:val="28"/>
      <w:szCs w:val="28"/>
    </w:rPr>
  </w:style>
  <w:style w:type="character" w:customStyle="1" w:styleId="TussenkopAAChar">
    <w:name w:val="Tussenkop AA Char"/>
    <w:basedOn w:val="Standaardalinea-lettertype"/>
    <w:link w:val="TussenkopAA"/>
    <w:rsid w:val="00CD4962"/>
    <w:rPr>
      <w:rFonts w:ascii="Segoe UI Semibold" w:hAnsi="Segoe UI Semibold"/>
      <w:sz w:val="28"/>
      <w:szCs w:val="28"/>
    </w:rPr>
  </w:style>
  <w:style w:type="character" w:styleId="Subtieleverwijzing">
    <w:name w:val="Subtle Reference"/>
    <w:basedOn w:val="Standaardalinea-lettertype"/>
    <w:uiPriority w:val="31"/>
    <w:rsid w:val="00563C4B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mkoges\Downloads\Briefpap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802B582C467243AA56FA9390BE5113" ma:contentTypeVersion="13" ma:contentTypeDescription="Een nieuw document maken." ma:contentTypeScope="" ma:versionID="dd2511d130be53acfed27a25b9de9e7a">
  <xsd:schema xmlns:xsd="http://www.w3.org/2001/XMLSchema" xmlns:xs="http://www.w3.org/2001/XMLSchema" xmlns:p="http://schemas.microsoft.com/office/2006/metadata/properties" xmlns:ns2="913c0a42-2aab-42bb-a3c2-edae9652ef68" xmlns:ns3="e5501c27-1507-4f73-9dda-094938bb6c33" targetNamespace="http://schemas.microsoft.com/office/2006/metadata/properties" ma:root="true" ma:fieldsID="bf397a314c2a8a75ae38c4fab51cb66b" ns2:_="" ns3:_="">
    <xsd:import namespace="913c0a42-2aab-42bb-a3c2-edae9652ef68"/>
    <xsd:import namespace="e5501c27-1507-4f73-9dda-094938bb6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c0a42-2aab-42bb-a3c2-edae9652e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a3ad8f0-94fb-4491-b729-870c869a7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01c27-1507-4f73-9dda-094938bb6c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6d1c796-5050-4921-9402-2cd5b4e4356c}" ma:internalName="TaxCatchAll" ma:showField="CatchAllData" ma:web="e5501c27-1507-4f73-9dda-094938bb6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3c0a42-2aab-42bb-a3c2-edae9652ef68">
      <Terms xmlns="http://schemas.microsoft.com/office/infopath/2007/PartnerControls"/>
    </lcf76f155ced4ddcb4097134ff3c332f>
    <TaxCatchAll xmlns="e5501c27-1507-4f73-9dda-094938bb6c3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6FDE6-37E3-4447-B4CD-453C78FFC9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A8E76-7461-4C6D-817A-04F90021F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c0a42-2aab-42bb-a3c2-edae9652ef68"/>
    <ds:schemaRef ds:uri="e5501c27-1507-4f73-9dda-094938bb6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75DB02-9FAB-4077-A014-495759E19172}">
  <ds:schemaRefs>
    <ds:schemaRef ds:uri="http://schemas.microsoft.com/office/2006/metadata/properties"/>
    <ds:schemaRef ds:uri="http://schemas.microsoft.com/office/infopath/2007/PartnerControls"/>
    <ds:schemaRef ds:uri="913c0a42-2aab-42bb-a3c2-edae9652ef68"/>
    <ds:schemaRef ds:uri="e5501c27-1507-4f73-9dda-094938bb6c33"/>
  </ds:schemaRefs>
</ds:datastoreItem>
</file>

<file path=customXml/itemProps4.xml><?xml version="1.0" encoding="utf-8"?>
<ds:datastoreItem xmlns:ds="http://schemas.openxmlformats.org/officeDocument/2006/customXml" ds:itemID="{7FBB0925-0DA7-4DCE-B154-D812D21CAE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fe893f-41f8-49f9-9c08-e96d08d4cbfe}" enabled="0" method="" siteId="{25fe893f-41f8-49f9-9c08-e96d08d4cb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Briefpapier</Template>
  <TotalTime>10</TotalTime>
  <Pages>1</Pages>
  <Words>83</Words>
  <Characters>462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Gesink, Koen</dc:creator>
  <cp:keywords/>
  <dc:description/>
  <cp:lastModifiedBy>Gesink, Koen</cp:lastModifiedBy>
  <cp:revision>1</cp:revision>
  <cp:lastPrinted>2026-07-22T13:42:00Z</cp:lastPrinted>
  <dcterms:created xsi:type="dcterms:W3CDTF">2026-10-30T12:19:00Z</dcterms:created>
  <dcterms:modified xsi:type="dcterms:W3CDTF">2026-10-30T12:29:00Z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0x0101008C802B582C467243AA56FA9390BE5113</vt:lpwstr>
  </property>
  <property fmtid="{D5CDD505-2E9C-101B-9397-08002B2CF9AE}" pid="3" name="MediaServiceImageTags">
    <vt:lpwstr/>
  </property>
</Properties>
</file>